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91F4C" w14:textId="2BFE2CC2" w:rsidR="003C4CB6" w:rsidRDefault="003C4CB6" w:rsidP="003C4CB6">
      <w:pPr>
        <w:pStyle w:val="Heading1"/>
      </w:pPr>
      <w:r w:rsidRPr="003C4CB6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Hazard and Risk Management Procedure</w:t>
      </w:r>
    </w:p>
    <w:p w14:paraId="1702AEA1" w14:textId="2B2BA9F4" w:rsidR="003C4CB6" w:rsidRDefault="003C4CB6" w:rsidP="003C4CB6">
      <w:pPr>
        <w:pStyle w:val="Heading1"/>
      </w:pPr>
      <w:r w:rsidRPr="003C4CB6">
        <w:t>Appendix 2. Hazard Management – Risk Assessment Decision Tool</w:t>
      </w:r>
    </w:p>
    <w:p w14:paraId="60E8E474" w14:textId="744538A0" w:rsidR="003C4CB6" w:rsidRPr="00F95D91" w:rsidRDefault="003C4CB6" w:rsidP="003C4CB6">
      <w:pPr>
        <w:pStyle w:val="ListParagraph"/>
        <w:numPr>
          <w:ilvl w:val="0"/>
          <w:numId w:val="4"/>
        </w:numPr>
        <w:spacing w:before="0" w:after="200" w:line="276" w:lineRule="auto"/>
        <w:ind w:left="567" w:right="168" w:hanging="567"/>
        <w:jc w:val="both"/>
        <w:rPr>
          <w:rFonts w:cs="Calibri Light"/>
          <w:sz w:val="20"/>
          <w:szCs w:val="20"/>
        </w:rPr>
      </w:pPr>
      <w:r w:rsidRPr="00F95D91">
        <w:rPr>
          <w:rFonts w:cs="Calibri Light"/>
          <w:sz w:val="20"/>
          <w:szCs w:val="20"/>
        </w:rPr>
        <w:t xml:space="preserve">Check the criteria listed in column A.  If the criteria </w:t>
      </w:r>
      <w:proofErr w:type="gramStart"/>
      <w:r w:rsidRPr="00F95D91">
        <w:rPr>
          <w:rFonts w:cs="Calibri Light"/>
          <w:sz w:val="20"/>
          <w:szCs w:val="20"/>
        </w:rPr>
        <w:t>is</w:t>
      </w:r>
      <w:proofErr w:type="gramEnd"/>
      <w:r w:rsidRPr="00F95D91">
        <w:rPr>
          <w:rFonts w:cs="Calibri Light"/>
          <w:sz w:val="20"/>
          <w:szCs w:val="20"/>
        </w:rPr>
        <w:t xml:space="preserve"> applicable to the activity, then a formal risk assessment is not required</w:t>
      </w:r>
      <w:r>
        <w:rPr>
          <w:rFonts w:cs="Calibri Light"/>
          <w:sz w:val="20"/>
          <w:szCs w:val="20"/>
        </w:rPr>
        <w:t>, but a Take 5 is recommended to be completed prior to starting works</w:t>
      </w:r>
      <w:r w:rsidRPr="00F95D91">
        <w:rPr>
          <w:rFonts w:cs="Calibri Light"/>
          <w:sz w:val="20"/>
          <w:szCs w:val="20"/>
        </w:rPr>
        <w:t>.  Complete the activity as outlined.</w:t>
      </w:r>
    </w:p>
    <w:p w14:paraId="4E5CAB20" w14:textId="3D1C8487" w:rsidR="00FA1674" w:rsidRDefault="003C4CB6" w:rsidP="003C4CB6">
      <w:pPr>
        <w:pStyle w:val="ListParagraph"/>
        <w:numPr>
          <w:ilvl w:val="0"/>
          <w:numId w:val="4"/>
        </w:numPr>
        <w:spacing w:before="120" w:after="200" w:line="276" w:lineRule="auto"/>
        <w:ind w:left="567" w:right="168" w:hanging="567"/>
        <w:jc w:val="both"/>
        <w:rPr>
          <w:rFonts w:cs="Calibri Light"/>
          <w:sz w:val="20"/>
          <w:szCs w:val="20"/>
        </w:rPr>
        <w:sectPr w:rsidR="00FA1674" w:rsidSect="00093BB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0" w:orient="landscape"/>
          <w:pgMar w:top="1315" w:right="1315" w:bottom="1701" w:left="1315" w:header="851" w:footer="720" w:gutter="0"/>
          <w:cols w:space="708"/>
          <w:titlePg/>
          <w:docGrid w:linePitch="360"/>
        </w:sectPr>
      </w:pPr>
      <w:r w:rsidRPr="00F95D91">
        <w:rPr>
          <w:rFonts w:cs="Calibri Light"/>
          <w:sz w:val="20"/>
          <w:szCs w:val="20"/>
        </w:rPr>
        <w:t xml:space="preserve">If column A is not applicable, then one or more of the hazards/criteria in column B will be relevant and a formal risk assessment is required. </w:t>
      </w:r>
      <w:r w:rsidRPr="0078235C">
        <w:rPr>
          <w:rFonts w:cs="Calibri Light"/>
          <w:sz w:val="20"/>
          <w:szCs w:val="20"/>
        </w:rPr>
        <w:t>You will need to determine the nature of the activity (</w:t>
      </w:r>
      <w:proofErr w:type="gramStart"/>
      <w:r w:rsidRPr="0078235C">
        <w:rPr>
          <w:rFonts w:cs="Calibri Light"/>
          <w:sz w:val="20"/>
          <w:szCs w:val="20"/>
        </w:rPr>
        <w:t>i.e.</w:t>
      </w:r>
      <w:proofErr w:type="gramEnd"/>
      <w:r w:rsidRPr="0078235C">
        <w:rPr>
          <w:rFonts w:cs="Calibri Light"/>
          <w:sz w:val="20"/>
          <w:szCs w:val="20"/>
        </w:rPr>
        <w:t xml:space="preserve"> Static or Dynamic), complete and follow the instructions on the relevant risk assessment template. </w:t>
      </w:r>
    </w:p>
    <w:p w14:paraId="61911C31" w14:textId="5D15F8B7" w:rsidR="003C4CB6" w:rsidRPr="0078235C" w:rsidRDefault="00E43D9B" w:rsidP="00FA1674">
      <w:pPr>
        <w:pStyle w:val="ListParagraph"/>
        <w:spacing w:before="120" w:after="200" w:line="276" w:lineRule="auto"/>
        <w:ind w:left="567" w:right="168"/>
        <w:jc w:val="both"/>
        <w:rPr>
          <w:rFonts w:cs="Calibri Light"/>
          <w:sz w:val="20"/>
          <w:szCs w:val="20"/>
        </w:rPr>
      </w:pPr>
      <w:r w:rsidRPr="004917DC">
        <w:rPr>
          <w:rFonts w:cs="Calibri Ligh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6C5BBA" wp14:editId="7D5F8F9B">
                <wp:simplePos x="0" y="0"/>
                <wp:positionH relativeFrom="margin">
                  <wp:posOffset>9037</wp:posOffset>
                </wp:positionH>
                <wp:positionV relativeFrom="paragraph">
                  <wp:posOffset>123536</wp:posOffset>
                </wp:positionV>
                <wp:extent cx="2257425" cy="4182110"/>
                <wp:effectExtent l="0" t="0" r="28575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18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CDE69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COLUMN A</w:t>
                            </w:r>
                          </w:p>
                          <w:p w14:paraId="352D25E1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1. Is it </w:t>
                            </w: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an item of plant/equipment </w:t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which is manufactured and being used in the way it was intended and is not defined as hazardous plant? (see definitions) </w:t>
                            </w:r>
                          </w:p>
                          <w:p w14:paraId="20130A5F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581ABFE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AAFDBB5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2. Is it </w:t>
                            </w: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 chemical </w:t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which is being used and managed in accordance with the Safety Data Sheet and not defined as a hazardous chemical? (see definitions) </w:t>
                            </w:r>
                          </w:p>
                          <w:p w14:paraId="378C7D94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</w:p>
                          <w:p w14:paraId="23BA73E7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3. An activity which is considered low risk: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2FD364A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• There is no expectation that an injury/illness will occur. </w:t>
                            </w:r>
                          </w:p>
                          <w:p w14:paraId="071898C4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5A94F8C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• If there was an injury/illness, treatment would be very minor/negligible </w:t>
                            </w:r>
                            <w:proofErr w:type="gramStart"/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first aid treatment requiring a band aid.</w:t>
                            </w:r>
                          </w:p>
                          <w:p w14:paraId="5B5D9E7A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31958863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582CF7BC" w14:textId="72B9E098" w:rsidR="003C4CB6" w:rsidRPr="00FA1674" w:rsidRDefault="003C4CB6" w:rsidP="00FA16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If you have answered yes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to the above criteria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NO FORMAL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RISK ASSESSMENT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IS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5B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pt;margin-top:9.75pt;width:177.75pt;height:32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">
                <v:textbox>
                  <w:txbxContent>
                    <w:p w14:paraId="373CDE69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COLUMN A</w:t>
                      </w:r>
                    </w:p>
                    <w:p w14:paraId="352D25E1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1. Is it </w:t>
                      </w: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an item of plant/equipment </w:t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which is manufactured and being used in the way it was intended and is not defined as hazardous plant? (see definitions) </w:t>
                      </w:r>
                    </w:p>
                    <w:p w14:paraId="20130A5F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p w14:paraId="1581ABFE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2AAFDBB5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2. Is it </w:t>
                      </w: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 chemical </w:t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which is being used and managed in accordance with the Safety Data Sheet and not defined as a hazardous chemical? (see definitions) </w:t>
                      </w:r>
                    </w:p>
                    <w:p w14:paraId="378C7D94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Or</w:t>
                      </w:r>
                    </w:p>
                    <w:p w14:paraId="23BA73E7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3. An activity which is considered low risk: </w:t>
                      </w: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42FD364A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• There is no expectation that an injury/illness will occur. </w:t>
                      </w:r>
                    </w:p>
                    <w:p w14:paraId="071898C4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p w14:paraId="55A94F8C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• If there was an injury/illness, treatment would be very minor/negligible </w:t>
                      </w:r>
                      <w:proofErr w:type="gramStart"/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 first aid treatment requiring a band aid.</w:t>
                      </w:r>
                    </w:p>
                    <w:p w14:paraId="5B5D9E7A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</w:p>
                    <w:p w14:paraId="31958863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</w:p>
                    <w:p w14:paraId="582CF7BC" w14:textId="72B9E098" w:rsidR="003C4CB6" w:rsidRPr="00FA1674" w:rsidRDefault="003C4CB6" w:rsidP="00FA16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If you have answered yes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to the above criteria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NO FORMAL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RISK ASSESSMENT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IS REQUIRED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5FCD">
        <w:rPr>
          <w:rFonts w:cs="Calibri Light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3B9A59" wp14:editId="1C8B028F">
                <wp:simplePos x="0" y="0"/>
                <wp:positionH relativeFrom="margin">
                  <wp:posOffset>2448864</wp:posOffset>
                </wp:positionH>
                <wp:positionV relativeFrom="paragraph">
                  <wp:posOffset>122527</wp:posOffset>
                </wp:positionV>
                <wp:extent cx="6919595" cy="4182386"/>
                <wp:effectExtent l="0" t="0" r="14605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4182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8DD02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COLUMN B </w:t>
                            </w:r>
                          </w:p>
                          <w:p w14:paraId="4AB37D47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 FORMAL RISK ASSESSMENT IS REQUIRED </w:t>
                            </w:r>
                          </w:p>
                          <w:p w14:paraId="62D9E7AE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 item of plant/equipment or chemical is used in a different way to how the manufacturer intended, or a chemical being used</w:t>
                            </w:r>
                          </w:p>
                          <w:p w14:paraId="5C99E4B6" w14:textId="77777777" w:rsidR="003C4CB6" w:rsidRPr="005E6976" w:rsidRDefault="003C4CB6" w:rsidP="003C4CB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differently to the Safety Data Sheet; and/or </w:t>
                            </w:r>
                          </w:p>
                          <w:p w14:paraId="16E8068B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 activity is an event or an activity which requires the co-ordination of several tasks which could impact on the safety of the</w:t>
                            </w:r>
                          </w:p>
                          <w:p w14:paraId="5E4FAF9A" w14:textId="77777777" w:rsidR="003C4CB6" w:rsidRPr="005E6976" w:rsidRDefault="003C4CB6" w:rsidP="003C4CB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workers or others in the vicinity of the activity; and/or </w:t>
                            </w:r>
                          </w:p>
                          <w:p w14:paraId="32108E1F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 activity involves one or more of the following hazards: </w:t>
                            </w:r>
                          </w:p>
                          <w:p w14:paraId="402919AC" w14:textId="77777777" w:rsidR="003C4CB6" w:rsidRPr="00E43D9B" w:rsidRDefault="003C4CB6" w:rsidP="00E43D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781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678"/>
                              <w:gridCol w:w="5103"/>
                            </w:tblGrid>
                            <w:tr w:rsidR="003C4CB6" w:rsidRPr="005E6976" w14:paraId="477EA67E" w14:textId="77777777" w:rsidTr="00055FF7">
                              <w:trPr>
                                <w:cantSplit/>
                                <w:trHeight w:val="3399"/>
                              </w:trPr>
                              <w:tc>
                                <w:tcPr>
                                  <w:tcW w:w="4678" w:type="dxa"/>
                                </w:tcPr>
                                <w:p w14:paraId="03CAB03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right="342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Animal handling (unpredictable </w:t>
                                  </w:r>
                                  <w:proofErr w:type="spellStart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behaviour</w:t>
                                  </w:r>
                                  <w:proofErr w:type="spellEnd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– kicks, bites)</w:t>
                                  </w:r>
                                </w:p>
                                <w:p w14:paraId="11D78B9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right="342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Biological (pathogens, body fluids) </w:t>
                                  </w:r>
                                </w:p>
                                <w:p w14:paraId="1514117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Boating, risk of drowning </w:t>
                                  </w:r>
                                </w:p>
                                <w:p w14:paraId="3DEF506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Confined space entry </w:t>
                                  </w:r>
                                </w:p>
                                <w:p w14:paraId="20ED875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Diving work </w:t>
                                  </w:r>
                                </w:p>
                                <w:p w14:paraId="536F0135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Electrical work on </w:t>
                                  </w:r>
                                  <w:proofErr w:type="spellStart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energised</w:t>
                                  </w:r>
                                  <w:proofErr w:type="spellEnd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electrical equipment </w:t>
                                  </w:r>
                                </w:p>
                                <w:p w14:paraId="648E22D9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Excavation (tunnel, shaft that could collapse) </w:t>
                                  </w:r>
                                </w:p>
                                <w:p w14:paraId="3BDBBB72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Explosives 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or Firearms</w:t>
                                  </w:r>
                                </w:p>
                                <w:p w14:paraId="77B2CB5E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Fall from work at height which would result in injury </w:t>
                                  </w:r>
                                </w:p>
                                <w:p w14:paraId="2130D5E1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Fatigue (work related mental or physical exertion affecting function) </w:t>
                                  </w:r>
                                </w:p>
                                <w:p w14:paraId="6989CE9C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chemicals </w:t>
                                  </w:r>
                                </w:p>
                                <w:p w14:paraId="66C82783" w14:textId="77777777" w:rsidR="003C4CB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manual activity </w:t>
                                  </w:r>
                                </w:p>
                                <w:p w14:paraId="27A0BB8F" w14:textId="77777777" w:rsidR="003C4CB6" w:rsidRPr="005E6976" w:rsidRDefault="003C4CB6" w:rsidP="00055FF7">
                                  <w:pPr>
                                    <w:pStyle w:val="ListParagraph"/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321"/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E6976"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nd / 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5C483729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 Ligh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791468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plant </w:t>
                                  </w:r>
                                </w:p>
                                <w:p w14:paraId="1510C4E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Hidden pipes, cables, wiring </w:t>
                                  </w:r>
                                </w:p>
                                <w:p w14:paraId="3F5FAE8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High risk travel (DFAT 3 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 Reconsider Travel 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Level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Do Not Travel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  <w:p w14:paraId="54B88475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Hot work/potential for uncontrolled fire </w:t>
                                  </w:r>
                                </w:p>
                                <w:p w14:paraId="45BE548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Isolation (work in a remote area, or on your own</w:t>
                                  </w:r>
                                </w:p>
                                <w:p w14:paraId="31BE42BF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ind w:left="318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in an unfamiliar environment, rescue would be difficult.) </w:t>
                                  </w:r>
                                </w:p>
                                <w:p w14:paraId="6B136297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Noise/sound levels greater than safe exposure standards </w:t>
                                  </w:r>
                                </w:p>
                                <w:p w14:paraId="61BA2673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Personal Threat (</w:t>
                                  </w:r>
                                  <w:proofErr w:type="gramStart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e.g.</w:t>
                                  </w:r>
                                  <w:proofErr w:type="gramEnd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threat of harm or injury by</w:t>
                                  </w:r>
                                </w:p>
                                <w:p w14:paraId="3D6203B0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ind w:left="318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another person) </w:t>
                                  </w:r>
                                </w:p>
                                <w:p w14:paraId="74343EB7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Psychosocial hazards </w:t>
                                  </w:r>
                                </w:p>
                                <w:p w14:paraId="1356F323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Radiation </w:t>
                                  </w:r>
                                </w:p>
                                <w:p w14:paraId="09BA348C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Temperature extremes </w:t>
                                  </w:r>
                                </w:p>
                              </w:tc>
                            </w:tr>
                          </w:tbl>
                          <w:p w14:paraId="60C5FC20" w14:textId="77777777" w:rsidR="003C4CB6" w:rsidRPr="005E697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Note:  The </w:t>
                            </w:r>
                            <w:r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risk assessment</w:t>
                            </w:r>
                            <w:r w:rsidRPr="005E6976"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must be done by a competent person</w:t>
                            </w:r>
                          </w:p>
                          <w:p w14:paraId="266634FD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There is uncertainty about the impact of, or what would occur by combining hazards, or known risks (</w:t>
                            </w:r>
                            <w:proofErr w:type="gram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water and power); and/or </w:t>
                            </w:r>
                          </w:p>
                          <w:p w14:paraId="3A0B8DD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There is an incident/injury trend identified for the activity; and/or </w:t>
                            </w:r>
                          </w:p>
                          <w:p w14:paraId="684CAF2B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</w:pPr>
                            <w:r w:rsidRPr="00524FF9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There is a change in a work practice or the work environment and there is uncertainty about how a hazard(s) may result in injury or illness.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9A59" id="_x0000_s1027" type="#_x0000_t202" style="position:absolute;left:0;text-align:left;margin-left:192.8pt;margin-top:9.65pt;width:544.85pt;height:32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">
                <v:textbox>
                  <w:txbxContent>
                    <w:p w14:paraId="5028DD02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COLUMN B </w:t>
                      </w:r>
                    </w:p>
                    <w:p w14:paraId="4AB37D47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 FORMAL RISK ASSESSMENT IS REQUIRED </w:t>
                      </w:r>
                    </w:p>
                    <w:p w14:paraId="62D9E7AE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 item of plant/equipment or chemical is used in a different way to how the manufacturer intended, or a chemical being used</w:t>
                      </w:r>
                    </w:p>
                    <w:p w14:paraId="5C99E4B6" w14:textId="77777777" w:rsidR="003C4CB6" w:rsidRPr="005E6976" w:rsidRDefault="003C4CB6" w:rsidP="003C4CB6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differently to the Safety Data Sheet; and/or </w:t>
                      </w:r>
                    </w:p>
                    <w:p w14:paraId="16E8068B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 activity is an event or an activity which requires the co-ordination of several tasks which could impact on the safety of the</w:t>
                      </w:r>
                    </w:p>
                    <w:p w14:paraId="5E4FAF9A" w14:textId="77777777" w:rsidR="003C4CB6" w:rsidRPr="005E6976" w:rsidRDefault="003C4CB6" w:rsidP="003C4CB6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workers or others in the vicinity of the activity; and/or </w:t>
                      </w:r>
                    </w:p>
                    <w:p w14:paraId="32108E1F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 activity involves one or more of the following hazards: </w:t>
                      </w:r>
                    </w:p>
                    <w:p w14:paraId="402919AC" w14:textId="77777777" w:rsidR="003C4CB6" w:rsidRPr="00E43D9B" w:rsidRDefault="003C4CB6" w:rsidP="00E43D9B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Overlap w:val="never"/>
                        <w:tblW w:w="9781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678"/>
                        <w:gridCol w:w="5103"/>
                      </w:tblGrid>
                      <w:tr w:rsidR="003C4CB6" w:rsidRPr="005E6976" w14:paraId="477EA67E" w14:textId="77777777" w:rsidTr="00055FF7">
                        <w:trPr>
                          <w:cantSplit/>
                          <w:trHeight w:val="3399"/>
                        </w:trPr>
                        <w:tc>
                          <w:tcPr>
                            <w:tcW w:w="4678" w:type="dxa"/>
                          </w:tcPr>
                          <w:p w14:paraId="03CAB03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right="342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Animal handling (unpredictable </w:t>
                            </w:r>
                            <w:proofErr w:type="spell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behaviour</w:t>
                            </w:r>
                            <w:proofErr w:type="spell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– kicks, bites)</w:t>
                            </w:r>
                          </w:p>
                          <w:p w14:paraId="11D78B9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right="342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Biological (pathogens, body fluids) </w:t>
                            </w:r>
                          </w:p>
                          <w:p w14:paraId="1514117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Boating, risk of drowning </w:t>
                            </w:r>
                          </w:p>
                          <w:p w14:paraId="3DEF506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Confined space entry </w:t>
                            </w:r>
                          </w:p>
                          <w:p w14:paraId="20ED875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Diving work </w:t>
                            </w:r>
                          </w:p>
                          <w:p w14:paraId="536F0135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Electrical work on </w:t>
                            </w:r>
                            <w:proofErr w:type="spell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energised</w:t>
                            </w:r>
                            <w:proofErr w:type="spell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electrical equipment </w:t>
                            </w:r>
                          </w:p>
                          <w:p w14:paraId="648E22D9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Excavation (tunnel, shaft that could collapse) </w:t>
                            </w:r>
                          </w:p>
                          <w:p w14:paraId="3BDBBB72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Explosives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 Firearms</w:t>
                            </w:r>
                          </w:p>
                          <w:p w14:paraId="77B2CB5E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Fall from work at height which would result in injury </w:t>
                            </w:r>
                          </w:p>
                          <w:p w14:paraId="2130D5E1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Fatigue (work related mental or physical exertion affecting function) </w:t>
                            </w:r>
                          </w:p>
                          <w:p w14:paraId="6989CE9C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chemicals </w:t>
                            </w:r>
                          </w:p>
                          <w:p w14:paraId="66C82783" w14:textId="77777777" w:rsidR="003C4CB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manual activity </w:t>
                            </w:r>
                          </w:p>
                          <w:p w14:paraId="27A0BB8F" w14:textId="77777777" w:rsidR="003C4CB6" w:rsidRPr="005E6976" w:rsidRDefault="003C4CB6" w:rsidP="00055FF7">
                            <w:pPr>
                              <w:pStyle w:val="ListParagraph"/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5E6976"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nd / or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5C483729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sz w:val="18"/>
                                <w:szCs w:val="18"/>
                              </w:rPr>
                            </w:pPr>
                          </w:p>
                          <w:p w14:paraId="59791468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plant </w:t>
                            </w:r>
                          </w:p>
                          <w:p w14:paraId="1510C4E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Hidden pipes, cables, wiring </w:t>
                            </w:r>
                          </w:p>
                          <w:p w14:paraId="3F5FAE8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High risk travel (DFAT 3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- Reconsider Travel 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Level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4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Do Not Travel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54B88475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Hot work/potential for uncontrolled fire </w:t>
                            </w:r>
                          </w:p>
                          <w:p w14:paraId="45BE548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Isolation (work in a remote area, or on your own</w:t>
                            </w:r>
                          </w:p>
                          <w:p w14:paraId="31BE42BF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18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in an unfamiliar environment, rescue would be difficult.) </w:t>
                            </w:r>
                          </w:p>
                          <w:p w14:paraId="6B136297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Noise/sound levels greater than safe exposure standards </w:t>
                            </w:r>
                          </w:p>
                          <w:p w14:paraId="61BA267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Personal Threat (</w:t>
                            </w:r>
                            <w:proofErr w:type="gram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threat of harm or injury by</w:t>
                            </w:r>
                          </w:p>
                          <w:p w14:paraId="3D6203B0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18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another person) </w:t>
                            </w:r>
                          </w:p>
                          <w:p w14:paraId="74343EB7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Psychosocial hazards </w:t>
                            </w:r>
                          </w:p>
                          <w:p w14:paraId="1356F32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Radiation </w:t>
                            </w:r>
                          </w:p>
                          <w:p w14:paraId="09BA348C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Temperature extremes </w:t>
                            </w:r>
                          </w:p>
                        </w:tc>
                      </w:tr>
                    </w:tbl>
                    <w:p w14:paraId="60C5FC20" w14:textId="77777777" w:rsidR="003C4CB6" w:rsidRPr="005E6976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 xml:space="preserve">Note:  The </w:t>
                      </w:r>
                      <w:r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>risk assessment</w:t>
                      </w:r>
                      <w:r w:rsidRPr="005E6976"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 xml:space="preserve"> must be done by a competent person</w:t>
                      </w:r>
                    </w:p>
                    <w:p w14:paraId="266634FD" w14:textId="77777777" w:rsidR="003C4CB6" w:rsidRPr="005E697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There is uncertainty about the impact of, or what would occur by combining hazards, or known risks (</w:t>
                      </w:r>
                      <w:proofErr w:type="gramStart"/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 water and power); and/or </w:t>
                      </w:r>
                    </w:p>
                    <w:p w14:paraId="3A0B8DD3" w14:textId="77777777" w:rsidR="003C4CB6" w:rsidRPr="005E697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There is an incident/injury trend identified for the activity; and/or </w:t>
                      </w:r>
                    </w:p>
                    <w:p w14:paraId="684CAF2B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</w:pPr>
                      <w:r w:rsidRPr="00524FF9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There is a change in a work practice or the work environment and there is uncertainty about how a hazard(s) may result in injury or illness.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84B24" w14:textId="25429DE8" w:rsidR="003C4CB6" w:rsidRDefault="003C4CB6" w:rsidP="00FA1674">
      <w:pPr>
        <w:tabs>
          <w:tab w:val="left" w:pos="2460"/>
        </w:tabs>
      </w:pPr>
    </w:p>
    <w:sectPr w:rsidR="003C4CB6" w:rsidSect="00FA1674">
      <w:type w:val="continuous"/>
      <w:pgSz w:w="16840" w:h="11900" w:orient="landscape"/>
      <w:pgMar w:top="1315" w:right="1315" w:bottom="1701" w:left="1315" w:header="851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B4DDA" w14:textId="77777777" w:rsidR="00EA5EC2" w:rsidRDefault="00EA5EC2" w:rsidP="00452E05">
      <w:r>
        <w:separator/>
      </w:r>
    </w:p>
  </w:endnote>
  <w:endnote w:type="continuationSeparator" w:id="0">
    <w:p w14:paraId="077B93E7" w14:textId="77777777" w:rsidR="00EA5EC2" w:rsidRDefault="00EA5EC2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15B9B" w14:textId="77777777" w:rsidR="00780BED" w:rsidRDefault="00780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F1511" w14:textId="77777777" w:rsidR="001B5BCC" w:rsidRPr="001B5BCC" w:rsidRDefault="0016476F" w:rsidP="007D0B7D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3EA6E20B" wp14:editId="233A9E08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2E271" w14:textId="77777777" w:rsidR="0016476F" w:rsidRPr="0016476F" w:rsidRDefault="0016476F" w:rsidP="0016476F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7728" behindDoc="0" locked="0" layoutInCell="1" allowOverlap="1" wp14:anchorId="567B7DC6" wp14:editId="5A94F822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36162" w14:textId="77777777" w:rsidR="00EA5EC2" w:rsidRDefault="00EA5EC2" w:rsidP="00452E05">
      <w:r>
        <w:separator/>
      </w:r>
    </w:p>
  </w:footnote>
  <w:footnote w:type="continuationSeparator" w:id="0">
    <w:p w14:paraId="1C68FB58" w14:textId="77777777" w:rsidR="00EA5EC2" w:rsidRDefault="00EA5EC2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3758F" w14:textId="77777777" w:rsidR="00093BB8" w:rsidRDefault="00EA5EC2">
    <w:pPr>
      <w:pStyle w:val="Header"/>
    </w:pPr>
    <w:r>
      <w:rPr>
        <w:noProof/>
      </w:rPr>
      <w:pict w14:anchorId="32812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37DD1" w14:textId="77777777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1F597DC7" wp14:editId="473B07CB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FAF7D" w14:textId="77777777" w:rsidR="005F60AA" w:rsidRDefault="00EA5EC2">
    <w:pPr>
      <w:pStyle w:val="Header"/>
    </w:pPr>
    <w:r>
      <w:rPr>
        <w:noProof/>
      </w:rPr>
      <w:pict w14:anchorId="1ACD7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65.9pt;margin-top:-67.4pt;width:842pt;height:595.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9A5EB4"/>
    <w:multiLevelType w:val="hybridMultilevel"/>
    <w:tmpl w:val="9402BF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33F7"/>
    <w:multiLevelType w:val="hybridMultilevel"/>
    <w:tmpl w:val="AC78E9A8"/>
    <w:lvl w:ilvl="0" w:tplc="A86CE6F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20DC"/>
    <w:multiLevelType w:val="hybridMultilevel"/>
    <w:tmpl w:val="1B40C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76D790"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1gb0zg3FJ5hjwX/xDpIrVVdVYa2GuUec8d/a1RCUiSlPQMKs5s/Zp9zMSvFmkdJQDZBDrNQHICsXqfdRrrGRpQ==" w:salt="YTz9Ok+j4QTeOzFhG6TGCA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3C4CB6"/>
    <w:rsid w:val="00015BA3"/>
    <w:rsid w:val="000332D9"/>
    <w:rsid w:val="00047135"/>
    <w:rsid w:val="00093BB8"/>
    <w:rsid w:val="00106D06"/>
    <w:rsid w:val="0016476F"/>
    <w:rsid w:val="001B0CE2"/>
    <w:rsid w:val="001B4486"/>
    <w:rsid w:val="001B5BCC"/>
    <w:rsid w:val="001F40DB"/>
    <w:rsid w:val="002655C8"/>
    <w:rsid w:val="00283B9E"/>
    <w:rsid w:val="0029790B"/>
    <w:rsid w:val="002E21B2"/>
    <w:rsid w:val="00320323"/>
    <w:rsid w:val="00353ACE"/>
    <w:rsid w:val="00384C2A"/>
    <w:rsid w:val="00397830"/>
    <w:rsid w:val="003C4CB6"/>
    <w:rsid w:val="003E30BF"/>
    <w:rsid w:val="00444794"/>
    <w:rsid w:val="00452E05"/>
    <w:rsid w:val="004B761E"/>
    <w:rsid w:val="004F644C"/>
    <w:rsid w:val="005021EC"/>
    <w:rsid w:val="0050631A"/>
    <w:rsid w:val="005A1276"/>
    <w:rsid w:val="005B1C72"/>
    <w:rsid w:val="005C0733"/>
    <w:rsid w:val="005E2A4D"/>
    <w:rsid w:val="005F60AA"/>
    <w:rsid w:val="00720C42"/>
    <w:rsid w:val="00746854"/>
    <w:rsid w:val="00752E7B"/>
    <w:rsid w:val="00780BED"/>
    <w:rsid w:val="00782D9F"/>
    <w:rsid w:val="007D0B7D"/>
    <w:rsid w:val="007E4752"/>
    <w:rsid w:val="00802D3E"/>
    <w:rsid w:val="008326DE"/>
    <w:rsid w:val="008C382A"/>
    <w:rsid w:val="0090282A"/>
    <w:rsid w:val="00924A6A"/>
    <w:rsid w:val="009A354D"/>
    <w:rsid w:val="009D673D"/>
    <w:rsid w:val="009F728B"/>
    <w:rsid w:val="00A5570E"/>
    <w:rsid w:val="00A72D40"/>
    <w:rsid w:val="00AF1B61"/>
    <w:rsid w:val="00B658DB"/>
    <w:rsid w:val="00C04E19"/>
    <w:rsid w:val="00C21C38"/>
    <w:rsid w:val="00C930C3"/>
    <w:rsid w:val="00DA6CF7"/>
    <w:rsid w:val="00DF3F94"/>
    <w:rsid w:val="00DF47F4"/>
    <w:rsid w:val="00E43D9B"/>
    <w:rsid w:val="00E44A4D"/>
    <w:rsid w:val="00EA5EC2"/>
    <w:rsid w:val="00EB5677"/>
    <w:rsid w:val="00EB6051"/>
    <w:rsid w:val="00EE364D"/>
    <w:rsid w:val="00EF41C0"/>
    <w:rsid w:val="00F518E6"/>
    <w:rsid w:val="00F52F19"/>
    <w:rsid w:val="00F61FF6"/>
    <w:rsid w:val="00FA1674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F682AE2"/>
  <w15:chartTrackingRefBased/>
  <w15:docId w15:val="{EC7B2090-B120-4E46-AD7C-293BD87A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C4CB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harlesdarwinuni.sharepoint.com/teams/CDUAssetsLibrary/CDU%20Office%20Templates/General%20Use%20Graphic%20Landscape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c26897-9c00-4d6f-8629-5a568c4e0676">
      <Terms xmlns="http://schemas.microsoft.com/office/infopath/2007/PartnerControls"/>
    </lcf76f155ced4ddcb4097134ff3c332f>
    <TaxCatchAll xmlns="da3994a5-5608-40c3-95e4-a735fbd59589" xsi:nil="true"/>
    <TemplateType xmlns="9fc26897-9c00-4d6f-8629-5a568c4e0676">General</TemplateTyp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FF12832A9944BA20950CDDF80FAF0" ma:contentTypeVersion="10" ma:contentTypeDescription="Create a new document." ma:contentTypeScope="" ma:versionID="8836bf9aab23371001e7dcdd965cfdb9">
  <xsd:schema xmlns:xsd="http://www.w3.org/2001/XMLSchema" xmlns:xs="http://www.w3.org/2001/XMLSchema" xmlns:p="http://schemas.microsoft.com/office/2006/metadata/properties" xmlns:ns2="9fc26897-9c00-4d6f-8629-5a568c4e0676" xmlns:ns3="da3994a5-5608-40c3-95e4-a735fbd59589" xmlns:ns4="990150f4-07ad-41d1-9ea5-4bfae14c47a9" targetNamespace="http://schemas.microsoft.com/office/2006/metadata/properties" ma:root="true" ma:fieldsID="22b3f0b07e82a50e13227ec2dc5b478e" ns2:_="" ns3:_="" ns4:_="">
    <xsd:import namespace="9fc26897-9c00-4d6f-8629-5a568c4e0676"/>
    <xsd:import namespace="da3994a5-5608-40c3-95e4-a735fbd59589"/>
    <xsd:import namespace="990150f4-07ad-41d1-9ea5-4bfae14c4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mplateType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26897-9c00-4d6f-8629-5a568c4e0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mplateType" ma:index="10" nillable="true" ma:displayName="Template Type" ma:format="Dropdown" ma:internalName="TemplateType">
      <xsd:simpleType>
        <xsd:union memberTypes="dms:Text">
          <xsd:simpleType>
            <xsd:restriction base="dms:Choice">
              <xsd:enumeration value="Meeting"/>
              <xsd:enumeration value="Report"/>
              <xsd:enumeration value="Electronic Letterhead"/>
              <xsd:enumeration value="General"/>
              <xsd:enumeration value="PowerPoint"/>
            </xsd:restriction>
          </xsd:simpleType>
        </xsd:un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2c1264-86e2-45f3-97d5-00d9a8df9e67}" ma:internalName="TaxCatchAll" ma:showField="CatchAllData" ma:web="990150f4-07ad-41d1-9ea5-4bfae14c4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150f4-07ad-41d1-9ea5-4bfae14c4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67EE3D-4FEF-42F1-BC6B-9C63E2B71A3B}">
  <ds:schemaRefs>
    <ds:schemaRef ds:uri="http://schemas.microsoft.com/office/2006/metadata/properties"/>
    <ds:schemaRef ds:uri="http://schemas.microsoft.com/office/infopath/2007/PartnerControls"/>
    <ds:schemaRef ds:uri="9fc26897-9c00-4d6f-8629-5a568c4e0676"/>
    <ds:schemaRef ds:uri="da3994a5-5608-40c3-95e4-a735fbd59589"/>
  </ds:schemaRefs>
</ds:datastoreItem>
</file>

<file path=customXml/itemProps3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10CA5B-C45D-4EA1-B437-F304704F2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26897-9c00-4d6f-8629-5a568c4e0676"/>
    <ds:schemaRef ds:uri="da3994a5-5608-40c3-95e4-a735fbd59589"/>
    <ds:schemaRef ds:uri="990150f4-07ad-41d1-9ea5-4bfae14c4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General%20Use%20Graphic%20Landscape</Template>
  <TotalTime>12</TotalTime>
  <Pages>1</Pages>
  <Words>96</Words>
  <Characters>549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Geane Massey</dc:creator>
  <cp:keywords/>
  <dc:description/>
  <cp:lastModifiedBy>Geane Massey</cp:lastModifiedBy>
  <cp:revision>2</cp:revision>
  <cp:lastPrinted>2019-10-23T05:22:00Z</cp:lastPrinted>
  <dcterms:created xsi:type="dcterms:W3CDTF">2022-06-21T01:39:00Z</dcterms:created>
  <dcterms:modified xsi:type="dcterms:W3CDTF">2022-06-21T04:06:00Z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0x0101000C4FF12832A9944BA20950CDDF80FAF0</vt:lpwstr>
  </property>
  <property fmtid="{D5CDD505-2E9C-101B-9397-08002B2CF9AE}" pid="3" name="MediaServiceImageTags">
    <vt:lpwstr/>
  </property>
</Properties>
</file>